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1F" w:rsidRDefault="0007071F">
      <w:r w:rsidRPr="00AB754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fs00.infourok.ru/images/doc/132/154493/img12.jpg" style="width:8in;height:394.5pt;visibility:visible">
            <v:imagedata r:id="rId4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4" o:spid="_x0000_i1026" type="#_x0000_t75" alt="http://5klass.net/datas/fizkultura/Moj-ljubimyj-vid-sporta/0032-032-Konnyj-sport.jpg" style="width:8in;height:388.5pt;visibility:visible">
            <v:imagedata r:id="rId5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7" o:spid="_x0000_i1027" type="#_x0000_t75" alt="https://im1-tub-ru.yandex.net/i?id=8fae352ec9c320597d02a944ac9fa515-l&amp;n=13" style="width:570pt;height:387.75pt;visibility:visible">
            <v:imagedata r:id="rId6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0" o:spid="_x0000_i1028" type="#_x0000_t75" alt="http://picloads.ru/images/256050_vidy-sporta-futbol.jpg" style="width:583.5pt;height:378pt;visibility:visible">
            <v:imagedata r:id="rId7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3" o:spid="_x0000_i1029" type="#_x0000_t75" alt="https://im2-tub-ru.yandex.net/i?id=3fe1c8d470afeb769eb076cf7a9822ca-l&amp;n=13" style="width:8in;height:387pt;visibility:visible">
            <v:imagedata r:id="rId8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6" o:spid="_x0000_i1030" type="#_x0000_t75" alt="http://gedonistpaper.ru/nfisafjl/3014" style="width:577.5pt;height:396.75pt;visibility:visible">
            <v:imagedata r:id="rId9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9" o:spid="_x0000_i1031" type="#_x0000_t75" alt="https://im1-tub-ru.yandex.net/i?id=625b48db375689f549bf20dcacbad9a2-l&amp;n=13" style="width:564pt;height:378pt;visibility:visible">
            <v:imagedata r:id="rId10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22" o:spid="_x0000_i1032" type="#_x0000_t75" alt="http://datapics.ru/images/4761_record-203.jpg" style="width:570pt;height:271.5pt;visibility:visible">
            <v:imagedata r:id="rId11" o:title=""/>
          </v:shape>
        </w:pict>
      </w:r>
    </w:p>
    <w:p w:rsidR="0007071F" w:rsidRPr="002E4946" w:rsidRDefault="0007071F" w:rsidP="002E4946">
      <w:pPr>
        <w:jc w:val="center"/>
        <w:rPr>
          <w:rFonts w:ascii="Times New Roman" w:hAnsi="Times New Roman"/>
          <w:b/>
          <w:color w:val="00B0F0"/>
          <w:sz w:val="72"/>
          <w:szCs w:val="72"/>
        </w:rPr>
      </w:pPr>
      <w:r w:rsidRPr="002E4946">
        <w:rPr>
          <w:rFonts w:ascii="Times New Roman" w:hAnsi="Times New Roman"/>
          <w:b/>
          <w:color w:val="00B0F0"/>
          <w:sz w:val="72"/>
          <w:szCs w:val="72"/>
        </w:rPr>
        <w:t>СИНХРОННОЕ  ПЛАВАНИЕ</w:t>
      </w:r>
    </w:p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49" o:spid="_x0000_i1033" type="#_x0000_t75" alt="http://900igr.net/datas/fizkultura/Vidy-sporta/0017-017-Volejbol.jpg" style="width:577.5pt;height:376.5pt;visibility:visible">
            <v:imagedata r:id="rId12" o:title=""/>
          </v:shape>
        </w:pict>
      </w:r>
    </w:p>
    <w:p w:rsidR="0007071F" w:rsidRDefault="0007071F">
      <w:r>
        <w:t xml:space="preserve">            </w:t>
      </w:r>
      <w:r w:rsidRPr="00AB7543">
        <w:rPr>
          <w:noProof/>
          <w:lang w:eastAsia="ru-RU"/>
        </w:rPr>
        <w:pict>
          <v:shape id="Рисунок 52" o:spid="_x0000_i1034" type="#_x0000_t75" alt="http://belapan.com/webroot/delivery/images/photogalleriescache/2013/03/4/boks/01_boks.jpg" style="width:487.5pt;height:290.25pt;visibility:visible">
            <v:imagedata r:id="rId13" o:title=""/>
          </v:shape>
        </w:pict>
      </w:r>
    </w:p>
    <w:p w:rsidR="0007071F" w:rsidRDefault="0007071F" w:rsidP="00623929">
      <w:pPr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623929">
        <w:rPr>
          <w:rFonts w:ascii="Times New Roman" w:hAnsi="Times New Roman"/>
          <w:b/>
          <w:color w:val="FF0000"/>
          <w:sz w:val="96"/>
          <w:szCs w:val="96"/>
        </w:rPr>
        <w:t>БОКС</w:t>
      </w:r>
    </w:p>
    <w:p w:rsidR="0007071F" w:rsidRDefault="0007071F" w:rsidP="00623929">
      <w:pPr>
        <w:jc w:val="center"/>
        <w:rPr>
          <w:rFonts w:ascii="Times New Roman" w:hAnsi="Times New Roman"/>
          <w:b/>
          <w:color w:val="FF0000"/>
        </w:rPr>
      </w:pPr>
    </w:p>
    <w:p w:rsidR="0007071F" w:rsidRDefault="0007071F" w:rsidP="00623929">
      <w:pPr>
        <w:jc w:val="center"/>
        <w:rPr>
          <w:rFonts w:ascii="Times New Roman" w:hAnsi="Times New Roman"/>
          <w:b/>
          <w:color w:val="FF0000"/>
        </w:rPr>
      </w:pPr>
    </w:p>
    <w:p w:rsidR="0007071F" w:rsidRDefault="0007071F" w:rsidP="00623929">
      <w:pPr>
        <w:jc w:val="both"/>
        <w:rPr>
          <w:noProof/>
          <w:lang w:eastAsia="ru-RU"/>
        </w:rPr>
      </w:pPr>
    </w:p>
    <w:p w:rsidR="0007071F" w:rsidRDefault="0007071F" w:rsidP="00623929">
      <w:pPr>
        <w:jc w:val="both"/>
        <w:rPr>
          <w:rFonts w:ascii="Times New Roman" w:hAnsi="Times New Roman"/>
          <w:b/>
          <w:color w:val="FF0000"/>
        </w:rPr>
      </w:pPr>
      <w:r w:rsidRPr="00AB7543">
        <w:rPr>
          <w:noProof/>
          <w:lang w:eastAsia="ru-RU"/>
        </w:rPr>
        <w:pict>
          <v:shape id="Рисунок 55" o:spid="_x0000_i1035" type="#_x0000_t75" alt="http://static.guim.co.uk/sys-images/Guardian/Pix/pictures/2015/2/21/1424534233465/Jason-Kenny-009.jpg" style="width:545.25pt;height:280.5pt;visibility:visible">
            <v:imagedata r:id="rId14" o:title=""/>
          </v:shape>
        </w:pict>
      </w:r>
    </w:p>
    <w:p w:rsidR="0007071F" w:rsidRDefault="0007071F" w:rsidP="00623929">
      <w:pPr>
        <w:jc w:val="both"/>
        <w:rPr>
          <w:rFonts w:ascii="Times New Roman" w:hAnsi="Times New Roman"/>
          <w:b/>
          <w:color w:val="FF0000"/>
        </w:rPr>
      </w:pPr>
    </w:p>
    <w:p w:rsidR="0007071F" w:rsidRDefault="0007071F" w:rsidP="00623929">
      <w:pPr>
        <w:jc w:val="both"/>
        <w:rPr>
          <w:rFonts w:ascii="Times New Roman" w:hAnsi="Times New Roman"/>
          <w:b/>
          <w:color w:val="FF0000"/>
        </w:rPr>
      </w:pPr>
    </w:p>
    <w:p w:rsidR="0007071F" w:rsidRDefault="0007071F" w:rsidP="00623929">
      <w:pPr>
        <w:jc w:val="both"/>
        <w:rPr>
          <w:rFonts w:ascii="Times New Roman" w:hAnsi="Times New Roman"/>
          <w:b/>
          <w:color w:val="FF0000"/>
        </w:rPr>
      </w:pPr>
    </w:p>
    <w:p w:rsidR="0007071F" w:rsidRDefault="0007071F" w:rsidP="00623929">
      <w:pPr>
        <w:jc w:val="both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 xml:space="preserve">                                         </w:t>
      </w:r>
      <w:r w:rsidRPr="00AB7543">
        <w:rPr>
          <w:noProof/>
          <w:lang w:eastAsia="ru-RU"/>
        </w:rPr>
        <w:pict>
          <v:shape id="Рисунок 58" o:spid="_x0000_i1036" type="#_x0000_t75" alt="http://i4.imageban.ru/out/2012/11/05/5be674b037cd633d1f463902e958d3b0.jpg" style="width:318pt;height:295.5pt;visibility:visible">
            <v:imagedata r:id="rId15" o:title=""/>
          </v:shape>
        </w:pict>
      </w:r>
    </w:p>
    <w:p w:rsidR="0007071F" w:rsidRPr="00623929" w:rsidRDefault="0007071F" w:rsidP="00623929">
      <w:pPr>
        <w:jc w:val="center"/>
        <w:rPr>
          <w:rFonts w:ascii="Times New Roman" w:hAnsi="Times New Roman"/>
          <w:b/>
          <w:color w:val="FF0000"/>
          <w:sz w:val="96"/>
          <w:szCs w:val="96"/>
        </w:rPr>
      </w:pPr>
      <w:r w:rsidRPr="00623929">
        <w:rPr>
          <w:rFonts w:ascii="Times New Roman" w:hAnsi="Times New Roman"/>
          <w:b/>
          <w:color w:val="FF0000"/>
          <w:sz w:val="96"/>
          <w:szCs w:val="96"/>
        </w:rPr>
        <w:t>БАСКЕТБОЛ</w:t>
      </w:r>
    </w:p>
    <w:p w:rsidR="0007071F" w:rsidRDefault="0007071F">
      <w:pPr>
        <w:rPr>
          <w:noProof/>
          <w:lang w:eastAsia="ru-RU"/>
        </w:rPr>
      </w:pPr>
      <w:r>
        <w:t xml:space="preserve">                      </w:t>
      </w:r>
      <w:r>
        <w:rPr>
          <w:noProof/>
          <w:lang w:eastAsia="ru-RU"/>
        </w:rPr>
        <w:t xml:space="preserve">                    </w:t>
      </w:r>
    </w:p>
    <w:p w:rsidR="0007071F" w:rsidRDefault="0007071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 w:rsidRPr="00AB7543">
        <w:rPr>
          <w:noProof/>
          <w:lang w:eastAsia="ru-RU"/>
        </w:rPr>
        <w:pict>
          <v:shape id="Рисунок 64" o:spid="_x0000_i1037" type="#_x0000_t75" alt="http://rg4u.clan.su/_nw/1/58429488.jpg" style="width:435.75pt;height:268.5pt;visibility:visible">
            <v:imagedata r:id="rId16" o:title=""/>
          </v:shape>
        </w:pict>
      </w:r>
    </w:p>
    <w:p w:rsidR="0007071F" w:rsidRDefault="0007071F" w:rsidP="00623929">
      <w:pPr>
        <w:jc w:val="center"/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</w:pPr>
      <w:r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 xml:space="preserve">   </w:t>
      </w:r>
      <w:r w:rsidRPr="00623929"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 xml:space="preserve">ХУДОЖЕСТВЕННАЯ  </w:t>
      </w:r>
      <w:r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 xml:space="preserve">   </w:t>
      </w:r>
      <w:r w:rsidRPr="00623929"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>ГИМНАСТИКА</w:t>
      </w:r>
    </w:p>
    <w:p w:rsidR="0007071F" w:rsidRDefault="0007071F" w:rsidP="00623929">
      <w:pPr>
        <w:jc w:val="center"/>
        <w:rPr>
          <w:rFonts w:ascii="Times New Roman" w:hAnsi="Times New Roman"/>
          <w:b/>
          <w:noProof/>
          <w:color w:val="FF0000"/>
          <w:lang w:eastAsia="ru-RU"/>
        </w:rPr>
      </w:pPr>
      <w:r>
        <w:rPr>
          <w:rFonts w:ascii="Times New Roman" w:hAnsi="Times New Roman"/>
          <w:b/>
          <w:noProof/>
          <w:color w:val="FF0000"/>
          <w:lang w:eastAsia="ru-RU"/>
        </w:rPr>
        <w:t xml:space="preserve">   </w:t>
      </w:r>
      <w:r w:rsidRPr="00AB7543">
        <w:rPr>
          <w:noProof/>
          <w:lang w:eastAsia="ru-RU"/>
        </w:rPr>
        <w:pict>
          <v:shape id="Рисунок 67" o:spid="_x0000_i1038" type="#_x0000_t75" alt="https://im1-tub-ru.yandex.net/i?id=44087d4be1a22d52187658432670c76c-l&amp;n=13" style="width:480pt;height:321.75pt;visibility:visible">
            <v:imagedata r:id="rId17" o:title=""/>
          </v:shape>
        </w:pict>
      </w:r>
    </w:p>
    <w:p w:rsidR="0007071F" w:rsidRPr="00623929" w:rsidRDefault="0007071F" w:rsidP="00623929">
      <w:pPr>
        <w:jc w:val="center"/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</w:pPr>
      <w:r w:rsidRPr="00623929"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>НАСТОЛЬНЫЙ ТЕННИС</w:t>
      </w:r>
    </w:p>
    <w:p w:rsidR="0007071F" w:rsidRDefault="0007071F">
      <w:pPr>
        <w:rPr>
          <w:noProof/>
          <w:lang w:eastAsia="ru-RU"/>
        </w:rPr>
      </w:pPr>
    </w:p>
    <w:p w:rsidR="0007071F" w:rsidRDefault="0007071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Pr="00AB7543">
        <w:rPr>
          <w:noProof/>
          <w:lang w:eastAsia="ru-RU"/>
        </w:rPr>
        <w:pict>
          <v:shape id="Рисунок 70" o:spid="_x0000_i1039" type="#_x0000_t75" alt="http://7tennis.ru/wp-content/uploads/2013/03/tennis2.jpg" style="width:435pt;height:307.5pt;visibility:visible">
            <v:imagedata r:id="rId18" o:title=""/>
          </v:shape>
        </w:pict>
      </w:r>
    </w:p>
    <w:p w:rsidR="0007071F" w:rsidRDefault="0007071F" w:rsidP="0059339C">
      <w:pPr>
        <w:jc w:val="center"/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</w:pPr>
      <w:r w:rsidRPr="0059339C"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t>БОЛЬШОЙ ТЕННИС</w:t>
      </w:r>
    </w:p>
    <w:p w:rsidR="0007071F" w:rsidRPr="0059339C" w:rsidRDefault="0007071F" w:rsidP="0059339C">
      <w:pPr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07071F" w:rsidRDefault="0007071F">
      <w:pPr>
        <w:rPr>
          <w:noProof/>
          <w:lang w:eastAsia="ru-RU"/>
        </w:rPr>
      </w:pPr>
      <w:r w:rsidRPr="00AB7543">
        <w:rPr>
          <w:noProof/>
          <w:lang w:eastAsia="ru-RU"/>
        </w:rPr>
        <w:pict>
          <v:shape id="Рисунок 37" o:spid="_x0000_i1040" type="#_x0000_t75" alt="https://static12.insales.ru/images/products/1/2565/11192837/image_141.jpg" style="width:544.5pt;height:374.25pt;visibility:visible">
            <v:imagedata r:id="rId19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43" o:spid="_x0000_i1041" type="#_x0000_t75" alt="http://img.labirint.ru/images/comments_pic/1237/01labano91347334272.jpg" style="width:391.5pt;height:167.25pt;visibility:visible">
            <v:imagedata r:id="rId20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46" o:spid="_x0000_i1042" type="#_x0000_t75" alt="https://im1-tub-ru.yandex.net/i?id=b48ab2ac027591346095ad1073e107a7&amp;n=33&amp;h=215&amp;w=287" style="width:157.5pt;height:119.25pt;visibility:visible">
            <v:imagedata r:id="rId21" o:title=""/>
          </v:shape>
        </w:pict>
      </w:r>
      <w:r w:rsidRPr="00AB7543">
        <w:rPr>
          <w:noProof/>
          <w:lang w:eastAsia="ru-RU"/>
        </w:rPr>
        <w:pict>
          <v:shape id="_x0000_i1043" type="#_x0000_t75" alt="https://twincmsiii.blob.core.windows.net/cqj5t9w/thumb/37325k" style="width:147pt;height:132pt;visibility:visible">
            <v:imagedata r:id="rId22" o:title=""/>
          </v:shape>
        </w:pict>
      </w:r>
      <w:r w:rsidRPr="00AB7543">
        <w:rPr>
          <w:noProof/>
          <w:lang w:eastAsia="ru-RU"/>
        </w:rPr>
        <w:pict>
          <v:shape id="Рисунок 68" o:spid="_x0000_i1044" type="#_x0000_t75" alt="http://cdn.allfun.md/2014/06/24/16/53a98437e9716.jpg" style="width:158.25pt;height:149.25pt;visibility:visible">
            <v:imagedata r:id="rId23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_x0000_i1045" type="#_x0000_t75" alt="https://im2-tub-ru.yandex.net/i?id=764acfc90c42355e233a452dd8c7ceaa-l&amp;n=13" style="width:162.75pt;height:141.75pt;visibility:visible">
            <v:imagedata r:id="rId24" o:title=""/>
          </v:shape>
        </w:pict>
      </w:r>
      <w:r w:rsidRPr="00AB7543">
        <w:rPr>
          <w:noProof/>
          <w:lang w:eastAsia="ru-RU"/>
        </w:rPr>
        <w:pict>
          <v:shape id="Рисунок 62" o:spid="_x0000_i1046" type="#_x0000_t75" alt="https://im3-tub-ru.yandex.net/i?id=250cad532236ae2785a2efa6106fcb53&amp;n=33&amp;h=215&amp;w=430" style="width:154.5pt;height:116.25pt;visibility:visible">
            <v:imagedata r:id="rId25" o:title=""/>
          </v:shape>
        </w:pict>
      </w:r>
      <w:r>
        <w:t xml:space="preserve">          </w:t>
      </w:r>
      <w:r w:rsidRPr="00AB7543">
        <w:rPr>
          <w:noProof/>
          <w:lang w:eastAsia="ru-RU"/>
        </w:rPr>
        <w:pict>
          <v:shape id="Рисунок 65" o:spid="_x0000_i1047" type="#_x0000_t75" alt="https://s.pfst.net/2010.08/23695411704448bb882b0ac6bc36f54c656532dfb8_b.jpg" style="width:2in;height:158.25pt;visibility:visible">
            <v:imagedata r:id="rId26" o:title=""/>
          </v:shape>
        </w:pict>
      </w:r>
    </w:p>
    <w:p w:rsidR="0007071F" w:rsidRDefault="0007071F"/>
    <w:p w:rsidR="0007071F" w:rsidRDefault="0007071F">
      <w:r>
        <w:pict>
          <v:shape id="_x0000_i1048" type="#_x0000_t75" alt="" style="width:24pt;height:24pt">
            <v:imagedata r:id="rId27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71" o:spid="_x0000_i1049" type="#_x0000_t75" alt="https://im2-tub-ru.yandex.net/i?id=26438579a2e1b9005af7fdaa2e7e8c05-l&amp;n=13" style="width:175.5pt;height:132pt;visibility:visible">
            <v:imagedata r:id="rId28" o:title=""/>
          </v:shape>
        </w:pict>
      </w:r>
      <w:r>
        <w:t xml:space="preserve">   </w:t>
      </w:r>
      <w:r w:rsidRPr="00AB7543">
        <w:rPr>
          <w:noProof/>
          <w:lang w:eastAsia="ru-RU"/>
        </w:rPr>
        <w:pict>
          <v:shape id="Рисунок 119" o:spid="_x0000_i1050" type="#_x0000_t75" alt="http://2.static.mama.ru/uploads/attachments/images/2b2d8b43bfb7790037826603d187b55d.jpg" style="width:345.75pt;height:172.5pt;visibility:visible">
            <v:imagedata r:id="rId29" o:title=""/>
          </v:shape>
        </w:pict>
      </w:r>
    </w:p>
    <w:p w:rsidR="0007071F" w:rsidRDefault="0007071F"/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74" o:spid="_x0000_i1051" type="#_x0000_t75" alt="https://yt3.ggpht.com/-zbDllTJ8x6w/AAAAAAAAAAI/AAAAAAAAAAA/sXINYCyykVY/s900-c-k-no-mo-rj-c0xffffff/photo.jpg" style="width:337.5pt;height:270pt;visibility:visible">
            <v:imagedata r:id="rId30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77" o:spid="_x0000_i1052" type="#_x0000_t75" alt="http://cdn.report.if.ua/wp-content/uploads/2015/01/84589988.jpg" style="width:335.25pt;height:218.25pt;visibility:visible">
            <v:imagedata r:id="rId31" o:title=""/>
          </v:shape>
        </w:pict>
      </w:r>
    </w:p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80" o:spid="_x0000_i1053" type="#_x0000_t75" alt="http://boombob.ru/img/picture/Oct/14/e06ae72cae3d37010abc270d7992cb3c/6.jpg" style="width:340.5pt;height:238.5pt;visibility:visible">
            <v:imagedata r:id="rId32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83" o:spid="_x0000_i1054" type="#_x0000_t75" alt="http://sport.img.com.ua/b/orig/e/b9/f8ab58fca995698ce3f7cd8b7c1acb9e.jpg" style="width:340.5pt;height:220.5pt;visibility:visible">
            <v:imagedata r:id="rId33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86" o:spid="_x0000_i1055" type="#_x0000_t75" alt="https://im2-tub-ru.yandex.net/i?id=b6ffe058b9b89278ea6c8846a95f6696-l&amp;n=13" style="width:336pt;height:235.5pt;visibility:visible">
            <v:imagedata r:id="rId34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89" o:spid="_x0000_i1056" type="#_x0000_t75" alt="http://svoi-deti.ru/assets/images/Content/Editor/Images/%D1%88%D1%83%D0%B1%D0%B5%D0%BD%D0%BA%D0%BE%D0%B2.%20110%20%D1%81%20%D0%B1%D0%B0%D1%80%D1%8C%D0%B5%D1%80%D0%B0%D0%BC%D0%B8.gif" style="width:337.5pt;height:234.75pt;visibility:visible">
            <v:imagedata r:id="rId35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92" o:spid="_x0000_i1057" type="#_x0000_t75" alt="http://www.interfax.by/files/2012-08/20120810-091236-117.jpg" style="width:342.75pt;height:243.75pt;visibility:visible">
            <v:imagedata r:id="rId36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95" o:spid="_x0000_i1058" type="#_x0000_t75" alt="http://playground.definitelymaybe.lclients.ru/wp-content/uploads/02a22ffeaaed095fc7d44e4d52c11d30.jpg" style="width:342pt;height:234pt;visibility:visible">
            <v:imagedata r:id="rId37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98" o:spid="_x0000_i1059" type="#_x0000_t75" alt="http://www.rusathletics.com/imgs/8214-m.jpg" style="width:345pt;height:254.25pt;visibility:visible">
            <v:imagedata r:id="rId38" o:title=""/>
          </v:shape>
        </w:pict>
      </w:r>
    </w:p>
    <w:p w:rsidR="0007071F" w:rsidRDefault="0007071F">
      <w:r>
        <w:t xml:space="preserve">         </w:t>
      </w:r>
      <w:r w:rsidRPr="00AB7543">
        <w:rPr>
          <w:noProof/>
          <w:lang w:eastAsia="ru-RU"/>
        </w:rPr>
        <w:pict>
          <v:shape id="Рисунок 110" o:spid="_x0000_i1060" type="#_x0000_t75" alt="http://www.shopbuy.org/static/category/original/ping-pong/table-tennis-racket-and-ball.jpg" style="width:165pt;height:126.75pt;visibility:visible">
            <v:imagedata r:id="rId39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04" o:spid="_x0000_i1061" type="#_x0000_t75" alt="http://gtrk-saratov.ru/images/cms/data/2011-2012/avgust/15/tennis.jpg" style="width:252pt;height:217.5pt;visibility:visible">
            <v:imagedata r:id="rId40" o:title=""/>
          </v:shape>
        </w:pict>
      </w:r>
      <w:r>
        <w:t xml:space="preserve">            </w:t>
      </w:r>
      <w:r w:rsidRPr="00AB7543">
        <w:rPr>
          <w:noProof/>
          <w:lang w:eastAsia="ru-RU"/>
        </w:rPr>
        <w:pict>
          <v:shape id="Рисунок 113" o:spid="_x0000_i1062" type="#_x0000_t75" alt="http://static3.depositphotos.com/1004561/183/i/950/depositphotos_1833283-stock-photo-table-tennis.jpg" style="width:173.25pt;height:117.75pt;visibility:visible">
            <v:imagedata r:id="rId41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07" o:spid="_x0000_i1063" type="#_x0000_t75" alt="http://i31.photobucket.com/albums/c398/sufisel/Resim134.jpg" style="width:243pt;height:209.25pt;visibility:visible">
            <v:imagedata r:id="rId42" o:title=""/>
          </v:shape>
        </w:pict>
      </w:r>
      <w:r>
        <w:t xml:space="preserve">       </w:t>
      </w:r>
      <w:r w:rsidRPr="00AB7543">
        <w:rPr>
          <w:noProof/>
          <w:lang w:eastAsia="ru-RU"/>
        </w:rPr>
        <w:pict>
          <v:shape id="Рисунок 116" o:spid="_x0000_i1064" type="#_x0000_t75" alt="http://www.grevs.ru/upload/iblock/d86/TW15.jpg" style="width:173.25pt;height:110.25pt;visibility:visible">
            <v:imagedata r:id="rId43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122" o:spid="_x0000_i1065" type="#_x0000_t75" alt="http://43us.ru/admin/uploads/image/so3.1.39.00.jpg" style="width:188.25pt;height:123pt;visibility:visible">
            <v:imagedata r:id="rId44" o:title=""/>
          </v:shape>
        </w:pict>
      </w:r>
      <w:r>
        <w:t xml:space="preserve">     </w:t>
      </w:r>
      <w:r w:rsidRPr="00AB7543">
        <w:rPr>
          <w:noProof/>
          <w:lang w:eastAsia="ru-RU"/>
        </w:rPr>
        <w:pict>
          <v:shape id="Рисунок 125" o:spid="_x0000_i1066" type="#_x0000_t75" alt="http://www.sportzavod.ru/img/basket/ring_p01.jpg" style="width:162pt;height:117.75pt;visibility:visible">
            <v:imagedata r:id="rId45" o:title=""/>
          </v:shape>
        </w:pict>
      </w:r>
    </w:p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_x0000_i1067" type="#_x0000_t75" alt="https://im3-tub-ru.yandex.net/i?id=4cbb5555110e6ba38571115a99266e5f-l&amp;n=13" style="width:570pt;height:450pt;visibility:visible">
            <v:imagedata r:id="rId46" o:title=""/>
          </v:shape>
        </w:pict>
      </w:r>
    </w:p>
    <w:p w:rsidR="0007071F" w:rsidRDefault="0007071F">
      <w:r>
        <w:t xml:space="preserve">                </w:t>
      </w:r>
      <w:r w:rsidRPr="00AB7543">
        <w:rPr>
          <w:noProof/>
          <w:lang w:eastAsia="ru-RU"/>
        </w:rPr>
        <w:pict>
          <v:shape id="Рисунок 25" o:spid="_x0000_i1068" type="#_x0000_t75" alt="https://im1-tub-ru.yandex.net/i?id=6d6d733ed20eb7a2bbcf8f52781314a4-l&amp;n=13" style="width:481.5pt;height:327pt;visibility:visible">
            <v:imagedata r:id="rId47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31" o:spid="_x0000_i1069" type="#_x0000_t75" alt="http://cliparts.co/cliparts/LTd/5j4/LTd5j4aRc.png" style="width:435pt;height:309.75pt;visibility:visible">
            <v:imagedata r:id="rId48" o:title=""/>
          </v:shape>
        </w:pict>
      </w:r>
    </w:p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34" o:spid="_x0000_i1070" type="#_x0000_t75" alt="https://im0-tub-ru.yandex.net/i?id=44d34b2d2d035d0a405720a8ce0da008-l&amp;n=13" style="width:546pt;height:409.5pt;visibility:visible">
            <v:imagedata r:id="rId49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_x0000_i1071" type="#_x0000_t75" alt="http://fs1.ppt4web.ru/images/95232/146955/640/img3.jpg" style="width:552pt;height:5in;visibility:visible">
            <v:imagedata r:id="rId50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40" o:spid="_x0000_i1072" type="#_x0000_t75" alt="https://im0-tub-ru.yandex.net/i?id=20814de4913f62c6d51c16f1bc996fea-l&amp;n=13" style="width:540pt;height:405pt;visibility:visible">
            <v:imagedata r:id="rId51" o:title=""/>
          </v:shape>
        </w:pict>
      </w:r>
    </w:p>
    <w:p w:rsidR="0007071F" w:rsidRDefault="0007071F"/>
    <w:p w:rsidR="0007071F" w:rsidRDefault="0007071F">
      <w:r>
        <w:t xml:space="preserve">              </w:t>
      </w:r>
      <w:r w:rsidRPr="00AB7543">
        <w:rPr>
          <w:noProof/>
          <w:lang w:eastAsia="ru-RU"/>
        </w:rPr>
        <w:pict>
          <v:shape id="_x0000_i1073" type="#_x0000_t75" alt="http://xn----7sbhajcbriqlnnocdckjk1aw.xn--p1ai/upload/iblock/0f4/0f4158bfb2c86cdd1f01ef6a89f4993b.jpg" style="width:495pt;height:355.5pt;visibility:visible">
            <v:imagedata r:id="rId52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_x0000_i1074" type="#_x0000_t75" alt="http://image.shutterstock.com/z/stock-vector-set-of-a-sport-icons-72046387.jpg" style="width:543.75pt;height:422.25pt;visibility:visible">
            <v:imagedata r:id="rId53" o:title=""/>
          </v:shape>
        </w:pict>
      </w:r>
    </w:p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_x0000_i1075" type="#_x0000_t75" alt="https://im3-tub-ru.yandex.net/i?id=4cbb5555110e6ba38571115a99266e5f-l&amp;n=13" style="width:438pt;height:5in;visibility:visible">
            <v:imagedata r:id="rId46" o:title=""/>
          </v:shape>
        </w:pict>
      </w:r>
    </w:p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/>
    <w:p w:rsidR="0007071F" w:rsidRDefault="0007071F">
      <w:r w:rsidRPr="00AB7543">
        <w:rPr>
          <w:noProof/>
          <w:lang w:eastAsia="ru-RU"/>
        </w:rPr>
        <w:pict>
          <v:shape id="Рисунок 128" o:spid="_x0000_i1076" type="#_x0000_t75" alt="https://im1-tub-ru.yandex.net/i?id=35fb2bdd3a128b198ed4659c8a296a43-l&amp;n=13" style="width:450pt;height:343.5pt;visibility:visible">
            <v:imagedata r:id="rId54" o:title=""/>
          </v:shape>
        </w:pict>
      </w:r>
    </w:p>
    <w:p w:rsidR="0007071F" w:rsidRDefault="0007071F">
      <w:r w:rsidRPr="00AB7543">
        <w:rPr>
          <w:noProof/>
          <w:lang w:eastAsia="ru-RU"/>
        </w:rPr>
        <w:pict>
          <v:shape id="Рисунок 131" o:spid="_x0000_i1077" type="#_x0000_t75" alt="http://1.smartmoms.ru/wordpress/wp-content/uploads/247.jpg" style="width:467.25pt;height:350.25pt;visibility:visible">
            <v:imagedata r:id="rId55" o:title=""/>
          </v:shape>
        </w:pict>
      </w:r>
    </w:p>
    <w:p w:rsidR="0007071F" w:rsidRDefault="0007071F"/>
    <w:p w:rsidR="0007071F" w:rsidRDefault="0007071F"/>
    <w:sectPr w:rsidR="0007071F" w:rsidSect="002E4946">
      <w:pgSz w:w="11906" w:h="16838"/>
      <w:pgMar w:top="284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8E1"/>
    <w:rsid w:val="00061FB8"/>
    <w:rsid w:val="0007071F"/>
    <w:rsid w:val="0015098D"/>
    <w:rsid w:val="002C57B5"/>
    <w:rsid w:val="002E4946"/>
    <w:rsid w:val="004D030C"/>
    <w:rsid w:val="004D6D7B"/>
    <w:rsid w:val="00592CA3"/>
    <w:rsid w:val="0059339C"/>
    <w:rsid w:val="00620AC0"/>
    <w:rsid w:val="00623929"/>
    <w:rsid w:val="00650F68"/>
    <w:rsid w:val="006D329E"/>
    <w:rsid w:val="00716FBD"/>
    <w:rsid w:val="007878E1"/>
    <w:rsid w:val="008E6354"/>
    <w:rsid w:val="009A2939"/>
    <w:rsid w:val="00AA308E"/>
    <w:rsid w:val="00AB7543"/>
    <w:rsid w:val="00DC228D"/>
    <w:rsid w:val="00EA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F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7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wmf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181</TotalTime>
  <Pages>21</Pages>
  <Words>72</Words>
  <Characters>414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 10</dc:creator>
  <cp:keywords/>
  <dc:description/>
  <cp:lastModifiedBy>Андрей Бедов</cp:lastModifiedBy>
  <cp:revision>7</cp:revision>
  <dcterms:created xsi:type="dcterms:W3CDTF">2017-03-15T07:05:00Z</dcterms:created>
  <dcterms:modified xsi:type="dcterms:W3CDTF">2017-03-18T09:34:00Z</dcterms:modified>
</cp:coreProperties>
</file>